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7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</w:tbl>
    <w:p>
      <w:pPr>
        <w:rPr>
          <w:color w:val="000000"/>
        </w:rPr>
      </w:pPr>
    </w:p>
    <w:p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0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125"/>
        <w:gridCol w:w="960"/>
        <w:gridCol w:w="1080"/>
        <w:gridCol w:w="986"/>
        <w:gridCol w:w="859"/>
        <w:gridCol w:w="858"/>
        <w:gridCol w:w="977"/>
        <w:gridCol w:w="672"/>
        <w:gridCol w:w="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8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85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1625.53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1625.53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1625.53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rPr>
          <w:color w:val="000000"/>
        </w:rPr>
      </w:pPr>
    </w:p>
    <w:p>
      <w:pPr>
        <w:ind w:firstLine="1785" w:firstLineChars="8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E25"/>
      <w:bookmarkEnd w:id="1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17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67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28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59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13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</w:tbl>
    <w:p>
      <w:pPr>
        <w:rPr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2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</w:tr>
    </w:tbl>
    <w:p/>
    <w:p/>
    <w:p/>
    <w:p/>
    <w:p/>
    <w:p/>
    <w:p/>
    <w:p/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887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城乡社区管理事务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2120101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行政运行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2120199</w:t>
            </w:r>
          </w:p>
        </w:tc>
        <w:tc>
          <w:tcPr>
            <w:tcW w:w="313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其他城乡社区管理事务支出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7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88" w:type="dxa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6790.49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5164.96</w:t>
            </w:r>
          </w:p>
        </w:tc>
      </w:tr>
    </w:tbl>
    <w:p>
      <w:pPr>
        <w:rPr>
          <w:color w:val="000000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16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1355.15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1355.15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基本工资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464.19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464.19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地区性津贴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58.45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58.45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十三个月工资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8.48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8.48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综治奖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62.55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62.55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年终绩效奖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绩效工资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227.95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227.95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30108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121.45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121.45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30110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职工基本医疗保险费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79.7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79.7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失业保险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5.25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5.25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工伤保险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30113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住房公积金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115.93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115.93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267.08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267.08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办公费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印刷费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水费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11.04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11.04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邮电费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2.76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其他差旅费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8.28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8.28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维修（护）费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会议费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30216</w:t>
            </w:r>
          </w:p>
          <w:p>
            <w:pPr>
              <w:widowControl/>
              <w:jc w:val="both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培训费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30217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公务接待费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13.8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30228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工会经费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15.01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15.01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福利费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18.77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18.77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30231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4.8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</w:t>
            </w:r>
            <w:bookmarkStart w:id="3" w:name="_GoBack"/>
            <w:bookmarkEnd w:id="3"/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30239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其他交通费用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96.02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96.02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其他日常公用支出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52.44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52.44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30305</w:t>
            </w:r>
          </w:p>
        </w:tc>
        <w:tc>
          <w:tcPr>
            <w:tcW w:w="2212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生活补助</w:t>
            </w:r>
          </w:p>
        </w:tc>
        <w:tc>
          <w:tcPr>
            <w:tcW w:w="1491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3.3</w:t>
            </w:r>
          </w:p>
        </w:tc>
        <w:tc>
          <w:tcPr>
            <w:tcW w:w="1813" w:type="dxa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1625.53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1358.45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267.08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8"/>
        <w:tblW w:w="945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20.2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15.4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18.6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4.8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13.8</w:t>
            </w:r>
          </w:p>
        </w:tc>
      </w:tr>
    </w:tbl>
    <w:p>
      <w:pPr>
        <w:rPr>
          <w:color w:val="000000"/>
        </w:rPr>
      </w:pPr>
    </w:p>
    <w:p>
      <w:pPr>
        <w:ind w:firstLine="1260" w:firstLineChars="600"/>
        <w:rPr>
          <w:color w:val="000000"/>
        </w:rPr>
      </w:pPr>
    </w:p>
    <w:p>
      <w:pPr>
        <w:ind w:firstLine="1680" w:firstLineChars="8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hint="eastAsia" w:eastAsia="楷体_GB2312"/>
          <w:b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Style w:val="8"/>
        <w:tblW w:w="90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无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b/>
          <w:sz w:val="30"/>
          <w:szCs w:val="30"/>
        </w:rPr>
      </w:pPr>
      <w:bookmarkStart w:id="2" w:name="RANGE!A1:D24"/>
      <w:bookmarkEnd w:id="2"/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703B9"/>
    <w:rsid w:val="000B385A"/>
    <w:rsid w:val="000F1F9E"/>
    <w:rsid w:val="001131A2"/>
    <w:rsid w:val="002839B0"/>
    <w:rsid w:val="004A0E07"/>
    <w:rsid w:val="004E4323"/>
    <w:rsid w:val="00554BDA"/>
    <w:rsid w:val="008117E7"/>
    <w:rsid w:val="008737A6"/>
    <w:rsid w:val="009A57F0"/>
    <w:rsid w:val="00A82F02"/>
    <w:rsid w:val="00D04C47"/>
    <w:rsid w:val="00EA4FCA"/>
    <w:rsid w:val="02DB693A"/>
    <w:rsid w:val="08D637A9"/>
    <w:rsid w:val="090F3FB8"/>
    <w:rsid w:val="10E15B7F"/>
    <w:rsid w:val="110773EE"/>
    <w:rsid w:val="12636109"/>
    <w:rsid w:val="140C7A36"/>
    <w:rsid w:val="14C86612"/>
    <w:rsid w:val="16E651F3"/>
    <w:rsid w:val="17176722"/>
    <w:rsid w:val="176575F7"/>
    <w:rsid w:val="1BC85B66"/>
    <w:rsid w:val="1BC94987"/>
    <w:rsid w:val="1D3703B9"/>
    <w:rsid w:val="1E332490"/>
    <w:rsid w:val="24AC2BBC"/>
    <w:rsid w:val="26D67FE9"/>
    <w:rsid w:val="274F6247"/>
    <w:rsid w:val="276A2851"/>
    <w:rsid w:val="27BD124D"/>
    <w:rsid w:val="28143D8F"/>
    <w:rsid w:val="294524E3"/>
    <w:rsid w:val="2A501020"/>
    <w:rsid w:val="2B930F72"/>
    <w:rsid w:val="2C1E3CF5"/>
    <w:rsid w:val="2F6338E6"/>
    <w:rsid w:val="2F641F9E"/>
    <w:rsid w:val="312B0B7F"/>
    <w:rsid w:val="328F773F"/>
    <w:rsid w:val="32E34F0F"/>
    <w:rsid w:val="340B4D37"/>
    <w:rsid w:val="35B0582B"/>
    <w:rsid w:val="35EB74FC"/>
    <w:rsid w:val="3E110A39"/>
    <w:rsid w:val="3E2B4159"/>
    <w:rsid w:val="3EC76412"/>
    <w:rsid w:val="40663151"/>
    <w:rsid w:val="40963D7F"/>
    <w:rsid w:val="41092143"/>
    <w:rsid w:val="412B2EAA"/>
    <w:rsid w:val="47E51923"/>
    <w:rsid w:val="49C266DC"/>
    <w:rsid w:val="49DA7A1D"/>
    <w:rsid w:val="4A7019C4"/>
    <w:rsid w:val="4ADF2015"/>
    <w:rsid w:val="4D745D3B"/>
    <w:rsid w:val="4ECE7CF6"/>
    <w:rsid w:val="51EC0259"/>
    <w:rsid w:val="5564484C"/>
    <w:rsid w:val="55ED7179"/>
    <w:rsid w:val="570A064E"/>
    <w:rsid w:val="57B8027B"/>
    <w:rsid w:val="5BA937A6"/>
    <w:rsid w:val="5BEF6F13"/>
    <w:rsid w:val="5C521026"/>
    <w:rsid w:val="5E8B1CFE"/>
    <w:rsid w:val="5EAA39EE"/>
    <w:rsid w:val="60752AC8"/>
    <w:rsid w:val="60DB696C"/>
    <w:rsid w:val="64732108"/>
    <w:rsid w:val="64C032E1"/>
    <w:rsid w:val="679B327C"/>
    <w:rsid w:val="67D648D7"/>
    <w:rsid w:val="6A1B2391"/>
    <w:rsid w:val="6B882730"/>
    <w:rsid w:val="6BDB2230"/>
    <w:rsid w:val="6C332976"/>
    <w:rsid w:val="6EB1334F"/>
    <w:rsid w:val="6FB71967"/>
    <w:rsid w:val="72D6434E"/>
    <w:rsid w:val="73D758B5"/>
    <w:rsid w:val="74F70B3A"/>
    <w:rsid w:val="77345A40"/>
    <w:rsid w:val="774C198B"/>
    <w:rsid w:val="7A36645F"/>
    <w:rsid w:val="7C653837"/>
    <w:rsid w:val="7EAB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ing 2 Char"/>
    <w:basedOn w:val="6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Heading 3 Char"/>
    <w:basedOn w:val="6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Footer Char1"/>
    <w:basedOn w:val="6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Header Char1"/>
    <w:basedOn w:val="6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443</Words>
  <Characters>2531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2018-02-02T07:13:00Z</dcterms:created>
  <dc:creator>hh</dc:creator>
  <cp:lastModifiedBy>Administrator</cp:lastModifiedBy>
  <cp:lastPrinted>2020-05-29T02:44:00Z</cp:lastPrinted>
  <dcterms:modified xsi:type="dcterms:W3CDTF">2021-07-29T02:42:58Z</dcterms:modified>
  <dc:title>上传网址：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DA958AAB54CA40259D5AE3998A28587F</vt:lpwstr>
  </property>
</Properties>
</file>