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9447.5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650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0" w:name="RANGE!A1:J21"/>
      <w:bookmarkEnd w:id="0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0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125"/>
        <w:gridCol w:w="960"/>
        <w:gridCol w:w="1080"/>
        <w:gridCol w:w="855"/>
        <w:gridCol w:w="990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960" w:type="dxa"/>
            <w:vAlign w:val="bottom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9447.5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650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96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7801.3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650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000000"/>
        </w:rPr>
      </w:pPr>
    </w:p>
    <w:p>
      <w:pPr>
        <w:ind w:firstLine="1785" w:firstLineChars="8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E25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959" w:type="dxa"/>
            <w:vAlign w:val="bottom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1428" w:type="dxa"/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959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142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</w:tr>
    </w:tbl>
    <w:p>
      <w:pPr>
        <w:rPr>
          <w:b/>
          <w:sz w:val="30"/>
          <w:szCs w:val="30"/>
        </w:rPr>
      </w:pPr>
    </w:p>
    <w:p>
      <w:pPr>
        <w:rPr>
          <w:b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9447.5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650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</w:tr>
    </w:tbl>
    <w:p/>
    <w:p/>
    <w:p/>
    <w:p/>
    <w:p/>
    <w:p/>
    <w:p/>
    <w:p/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bookmarkStart w:id="3" w:name="_GoBack" w:colFirst="4" w:colLast="6"/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</w:tr>
      <w:bookmarkEnd w:id="3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10097.5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8451.3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1457.3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1457.3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基本工资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507.2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507.2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地区性津贴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26.4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26.4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十三个月工资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综治奖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年终绩效奖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绩效工资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机关事业单位基本养老保险缴费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30110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职工基本医疗保险费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84.4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84.4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失业保险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工伤保险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生育保险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住房公积金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123.4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123.4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185.6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185.6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both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办公费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印刷费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邮电费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其他差旅费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9.2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维修（护）费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会议费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30216</w:t>
            </w:r>
          </w:p>
          <w:p>
            <w:pPr>
              <w:widowControl/>
              <w:jc w:val="both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培训费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公务接待费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工会经费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16.80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福利费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30299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其他日常公用支出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58.5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58.5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生活补助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1646.2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1460.60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185.60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27.84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21.7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20.2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15.4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680" w:firstLineChars="8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6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rPr>
          <w:b/>
          <w:sz w:val="30"/>
          <w:szCs w:val="30"/>
        </w:rPr>
      </w:pPr>
      <w:bookmarkStart w:id="2" w:name="RANGE!A1:D24"/>
      <w:bookmarkEnd w:id="2"/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08D637A9"/>
    <w:rsid w:val="10E15B7F"/>
    <w:rsid w:val="140C7A36"/>
    <w:rsid w:val="14C86612"/>
    <w:rsid w:val="16E651F3"/>
    <w:rsid w:val="176575F7"/>
    <w:rsid w:val="1BC85B66"/>
    <w:rsid w:val="1D3703B9"/>
    <w:rsid w:val="1E332490"/>
    <w:rsid w:val="24AC2BBC"/>
    <w:rsid w:val="26D67FE9"/>
    <w:rsid w:val="276A2851"/>
    <w:rsid w:val="27BD124D"/>
    <w:rsid w:val="28143D8F"/>
    <w:rsid w:val="294524E3"/>
    <w:rsid w:val="2A501020"/>
    <w:rsid w:val="2F6338E6"/>
    <w:rsid w:val="2F641F9E"/>
    <w:rsid w:val="32E34F0F"/>
    <w:rsid w:val="340B4D37"/>
    <w:rsid w:val="35B0582B"/>
    <w:rsid w:val="35EB74FC"/>
    <w:rsid w:val="3E2B4159"/>
    <w:rsid w:val="3EC76412"/>
    <w:rsid w:val="40963D7F"/>
    <w:rsid w:val="41092143"/>
    <w:rsid w:val="412B2EAA"/>
    <w:rsid w:val="47E51923"/>
    <w:rsid w:val="49C266DC"/>
    <w:rsid w:val="49DA7A1D"/>
    <w:rsid w:val="4D745D3B"/>
    <w:rsid w:val="4ECE7CF6"/>
    <w:rsid w:val="51EC0259"/>
    <w:rsid w:val="5564484C"/>
    <w:rsid w:val="55ED7179"/>
    <w:rsid w:val="570A064E"/>
    <w:rsid w:val="57B8027B"/>
    <w:rsid w:val="5BA937A6"/>
    <w:rsid w:val="5BEF6F13"/>
    <w:rsid w:val="5C521026"/>
    <w:rsid w:val="60752AC8"/>
    <w:rsid w:val="60DB696C"/>
    <w:rsid w:val="64732108"/>
    <w:rsid w:val="679B327C"/>
    <w:rsid w:val="67D648D7"/>
    <w:rsid w:val="6C332976"/>
    <w:rsid w:val="6EB1334F"/>
    <w:rsid w:val="6FB71967"/>
    <w:rsid w:val="72D6434E"/>
    <w:rsid w:val="73D758B5"/>
    <w:rsid w:val="74F70B3A"/>
    <w:rsid w:val="77345A40"/>
    <w:rsid w:val="7A36645F"/>
    <w:rsid w:val="7C653837"/>
    <w:rsid w:val="7EAB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7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7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7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7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Administrator</cp:lastModifiedBy>
  <cp:lastPrinted>2020-05-29T02:44:00Z</cp:lastPrinted>
  <dcterms:modified xsi:type="dcterms:W3CDTF">2021-06-23T03:19:23Z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DA958AAB54CA40259D5AE3998A28587F</vt:lpwstr>
  </property>
</Properties>
</file>