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7337" w:rsidRDefault="003C7337" w:rsidP="00B34E93">
      <w:pPr>
        <w:widowControl/>
        <w:shd w:val="clear" w:color="auto" w:fill="FFFFFF"/>
        <w:spacing w:afterLines="50" w:line="720" w:lineRule="atLeast"/>
        <w:jc w:val="center"/>
        <w:outlineLvl w:val="1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</w:rPr>
        <w:tab/>
      </w:r>
      <w:r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2021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年</w:t>
      </w:r>
      <w:r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4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月湘潭县水环境质量月报</w:t>
      </w:r>
    </w:p>
    <w:p w:rsidR="003C7337" w:rsidRDefault="003C733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地表水环境质量状况</w:t>
      </w:r>
    </w:p>
    <w:p w:rsidR="003C7337" w:rsidRDefault="003C733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）湘江干流（湘潭县段）</w:t>
      </w:r>
    </w:p>
    <w:p w:rsidR="003C7337" w:rsidRDefault="003C7337" w:rsidP="00AD54F4">
      <w:pPr>
        <w:widowControl/>
        <w:shd w:val="clear" w:color="auto" w:fill="FFFFFF"/>
        <w:spacing w:line="480" w:lineRule="atLeast"/>
        <w:ind w:firstLineChars="50" w:firstLine="14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/>
          <w:color w:val="000000"/>
          <w:kern w:val="0"/>
          <w:sz w:val="28"/>
          <w:szCs w:val="28"/>
        </w:rPr>
        <w:t>4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月湘江干流易俗河水厂断面水质符合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3C7337" w:rsidRDefault="003C733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）湘江涟水（湘潭县段）</w:t>
      </w:r>
    </w:p>
    <w:p w:rsidR="003C7337" w:rsidRDefault="003C7337" w:rsidP="00AD54F4">
      <w:pPr>
        <w:widowControl/>
        <w:shd w:val="clear" w:color="auto" w:fill="FFFFFF"/>
        <w:spacing w:line="480" w:lineRule="atLeast"/>
        <w:ind w:firstLineChars="50" w:firstLine="14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4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湘江支流涟水（湘潭县段）所辖断面中文家滩和立山村均符合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3C7337" w:rsidRDefault="003C733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）湘江涓水</w:t>
      </w:r>
    </w:p>
    <w:p w:rsidR="003C7337" w:rsidRDefault="003C7337" w:rsidP="00AD54F4">
      <w:pPr>
        <w:widowControl/>
        <w:shd w:val="clear" w:color="auto" w:fill="FFFFFF"/>
        <w:spacing w:line="480" w:lineRule="atLeast"/>
        <w:ind w:firstLineChars="50" w:firstLine="14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/>
          <w:color w:val="000000"/>
          <w:kern w:val="0"/>
          <w:sz w:val="28"/>
          <w:szCs w:val="28"/>
        </w:rPr>
        <w:t>4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月湘江涓水所辖断面涓水入湘江口符合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类水质，达到所在功能区水质标准，较去年同期下降一个类别。湘潭县地表水水质与上月、去年同期相比状况见表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3C7337" w:rsidRDefault="003C7337">
      <w:pPr>
        <w:widowControl/>
        <w:shd w:val="clear" w:color="auto" w:fill="FFFFFF"/>
        <w:spacing w:after="156" w:line="420" w:lineRule="atLeast"/>
        <w:ind w:firstLine="480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333333"/>
          <w:kern w:val="0"/>
          <w:sz w:val="24"/>
        </w:rPr>
        <w:t>1  2021</w:t>
      </w:r>
      <w:r>
        <w:rPr>
          <w:rFonts w:ascii="Times New Roman" w:hAnsi="Times New Roman" w:hint="eastAsia"/>
          <w:b/>
          <w:bCs/>
          <w:color w:val="333333"/>
          <w:kern w:val="0"/>
          <w:sz w:val="24"/>
        </w:rPr>
        <w:t>年</w:t>
      </w:r>
      <w:r>
        <w:rPr>
          <w:rFonts w:ascii="Times New Roman" w:hAnsi="Times New Roman"/>
          <w:b/>
          <w:bCs/>
          <w:color w:val="333333"/>
          <w:kern w:val="0"/>
          <w:sz w:val="24"/>
        </w:rPr>
        <w:t>4</w:t>
      </w:r>
      <w:r>
        <w:rPr>
          <w:rFonts w:ascii="Times New Roman" w:hAnsi="Times New Roman" w:hint="eastAsia"/>
          <w:b/>
          <w:bCs/>
          <w:color w:val="333333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湘潭县地表水水质状况表</w:t>
      </w:r>
    </w:p>
    <w:tbl>
      <w:tblPr>
        <w:tblW w:w="848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223"/>
        <w:gridCol w:w="1405"/>
        <w:gridCol w:w="1004"/>
        <w:gridCol w:w="809"/>
        <w:gridCol w:w="736"/>
        <w:gridCol w:w="724"/>
        <w:gridCol w:w="924"/>
        <w:gridCol w:w="1655"/>
      </w:tblGrid>
      <w:tr w:rsidR="003C7337" w:rsidRPr="006D489E">
        <w:trPr>
          <w:trHeight w:val="414"/>
          <w:jc w:val="center"/>
        </w:trPr>
        <w:tc>
          <w:tcPr>
            <w:tcW w:w="1223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河流</w:t>
            </w:r>
          </w:p>
        </w:tc>
        <w:tc>
          <w:tcPr>
            <w:tcW w:w="140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1004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断面性质</w:t>
            </w:r>
          </w:p>
        </w:tc>
        <w:tc>
          <w:tcPr>
            <w:tcW w:w="809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执行</w:t>
            </w:r>
          </w:p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标准</w:t>
            </w:r>
          </w:p>
        </w:tc>
        <w:tc>
          <w:tcPr>
            <w:tcW w:w="2384" w:type="dxa"/>
            <w:gridSpan w:val="3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水质类别</w:t>
            </w:r>
          </w:p>
        </w:tc>
        <w:tc>
          <w:tcPr>
            <w:tcW w:w="165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本月未达标项目（超标倍数）</w:t>
            </w:r>
          </w:p>
        </w:tc>
      </w:tr>
      <w:tr w:rsidR="003C7337" w:rsidRPr="006D489E">
        <w:trPr>
          <w:trHeight w:val="551"/>
          <w:jc w:val="center"/>
        </w:trPr>
        <w:tc>
          <w:tcPr>
            <w:tcW w:w="1223" w:type="dxa"/>
            <w:vMerge/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04" w:type="dxa"/>
            <w:vMerge/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上月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去年</w:t>
            </w:r>
          </w:p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同期</w:t>
            </w:r>
          </w:p>
        </w:tc>
        <w:tc>
          <w:tcPr>
            <w:tcW w:w="1655" w:type="dxa"/>
            <w:vMerge/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3C7337" w:rsidRPr="006D489E">
        <w:trPr>
          <w:trHeight w:val="396"/>
          <w:jc w:val="center"/>
        </w:trPr>
        <w:tc>
          <w:tcPr>
            <w:tcW w:w="1223" w:type="dxa"/>
            <w:vAlign w:val="center"/>
          </w:tcPr>
          <w:p w:rsidR="003C7337" w:rsidRDefault="003C7337">
            <w:pPr>
              <w:pStyle w:val="NormalWeb"/>
              <w:spacing w:before="0" w:beforeAutospacing="0" w:after="0" w:afterAutospacing="0"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湘江干流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100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  <w:p w:rsidR="003C7337" w:rsidRDefault="003C733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新省控</w:t>
            </w:r>
          </w:p>
          <w:p w:rsidR="003C7337" w:rsidRDefault="003C7337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D489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D489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D489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3C7337" w:rsidRPr="006D489E">
        <w:trPr>
          <w:trHeight w:val="438"/>
          <w:jc w:val="center"/>
        </w:trPr>
        <w:tc>
          <w:tcPr>
            <w:tcW w:w="1223" w:type="dxa"/>
            <w:vMerge w:val="restart"/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湘江涟水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文家滩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D489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D489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D489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3C7337" w:rsidRPr="006D489E">
        <w:trPr>
          <w:trHeight w:val="462"/>
          <w:jc w:val="center"/>
        </w:trPr>
        <w:tc>
          <w:tcPr>
            <w:tcW w:w="1223" w:type="dxa"/>
            <w:vMerge/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立山村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Cs w:val="21"/>
              </w:rPr>
            </w:pPr>
            <w:r w:rsidRPr="006D489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Cs w:val="21"/>
              </w:rPr>
            </w:pPr>
            <w:r w:rsidRPr="006D489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Cs w:val="21"/>
              </w:rPr>
            </w:pPr>
            <w:r w:rsidRPr="006D489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3C7337" w:rsidRPr="006D489E">
        <w:trPr>
          <w:trHeight w:val="500"/>
          <w:jc w:val="center"/>
        </w:trPr>
        <w:tc>
          <w:tcPr>
            <w:tcW w:w="1223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湘江涓水</w:t>
            </w:r>
          </w:p>
        </w:tc>
        <w:tc>
          <w:tcPr>
            <w:tcW w:w="140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涓水入湘江口</w:t>
            </w:r>
          </w:p>
        </w:tc>
        <w:tc>
          <w:tcPr>
            <w:tcW w:w="1004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D489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</w:tbl>
    <w:p w:rsidR="003C7337" w:rsidRDefault="003C7337">
      <w:pPr>
        <w:widowControl/>
        <w:shd w:val="clear" w:color="auto" w:fill="FFFFFF"/>
        <w:spacing w:line="420" w:lineRule="atLeast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3C7337" w:rsidRDefault="003C7337">
      <w:pPr>
        <w:widowControl/>
        <w:shd w:val="clear" w:color="auto" w:fill="FFFFFF"/>
        <w:spacing w:line="420" w:lineRule="atLeast"/>
        <w:ind w:firstLineChars="200" w:firstLine="360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、以上水质类别由湘潭市生态环境监测中心提供。</w:t>
      </w:r>
    </w:p>
    <w:p w:rsidR="003C7337" w:rsidRDefault="003C733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3C7337" w:rsidRDefault="003C733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3C7337" w:rsidRDefault="003C733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地表水环境趋势分析</w:t>
      </w:r>
    </w:p>
    <w:p w:rsidR="003C7337" w:rsidRDefault="003C733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2021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>
        <w:rPr>
          <w:rFonts w:ascii="Times New Roman" w:hAnsi="Times New Roman"/>
          <w:color w:val="000000"/>
          <w:kern w:val="0"/>
          <w:sz w:val="28"/>
          <w:szCs w:val="28"/>
        </w:rPr>
        <w:t>1-4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，全湘潭县地表水共监测</w:t>
      </w:r>
      <w:r>
        <w:rPr>
          <w:rFonts w:ascii="Times New Roman" w:hAnsi="Times New Roman"/>
          <w:color w:val="000000"/>
          <w:kern w:val="0"/>
          <w:sz w:val="28"/>
          <w:szCs w:val="28"/>
        </w:rPr>
        <w:t>4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个断面，按连续的监测数据求平均值计算，各断面中，达到或优于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类水质标准的断面</w:t>
      </w:r>
      <w:r>
        <w:rPr>
          <w:rFonts w:ascii="Times New Roman" w:hAnsi="Times New Roman"/>
          <w:color w:val="000000"/>
          <w:kern w:val="0"/>
          <w:sz w:val="28"/>
          <w:szCs w:val="28"/>
        </w:rPr>
        <w:t>4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个，占</w:t>
      </w:r>
      <w:r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>
        <w:rPr>
          <w:rFonts w:ascii="Times New Roman" w:eastAsia="仿宋" w:hAnsi="Times New Roman"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3C7337" w:rsidRDefault="003C7337">
      <w:pPr>
        <w:widowControl/>
        <w:shd w:val="clear" w:color="auto" w:fill="FFFFFF"/>
        <w:spacing w:after="156" w:line="420" w:lineRule="atLeast"/>
        <w:ind w:firstLine="361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2  2021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>
        <w:rPr>
          <w:rFonts w:ascii="Times New Roman" w:eastAsia="仿宋" w:hAnsi="Times New Roman"/>
          <w:b/>
          <w:bCs/>
          <w:color w:val="000000"/>
          <w:kern w:val="0"/>
          <w:sz w:val="24"/>
        </w:rPr>
        <w:t>1~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3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地表水水质类别统计</w:t>
      </w:r>
    </w:p>
    <w:tbl>
      <w:tblPr>
        <w:tblW w:w="814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950"/>
        <w:gridCol w:w="949"/>
        <w:gridCol w:w="950"/>
        <w:gridCol w:w="950"/>
        <w:gridCol w:w="949"/>
        <w:gridCol w:w="950"/>
        <w:gridCol w:w="951"/>
        <w:gridCol w:w="1491"/>
      </w:tblGrid>
      <w:tr w:rsidR="003C7337" w:rsidRPr="006D489E">
        <w:trPr>
          <w:trHeight w:val="808"/>
          <w:jc w:val="center"/>
        </w:trPr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水系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Ⅰ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Ⅱ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Ⅲ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Ⅳ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劣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9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主要未达标项目</w:t>
            </w:r>
          </w:p>
        </w:tc>
      </w:tr>
      <w:tr w:rsidR="003C7337" w:rsidRPr="006D489E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湘江干流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3C7337" w:rsidRPr="006D489E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湘江涟水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3C7337" w:rsidRPr="006D489E">
        <w:trPr>
          <w:trHeight w:val="487"/>
          <w:jc w:val="center"/>
        </w:trPr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Pr="00644502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Default="003C733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3C7337" w:rsidRDefault="003C733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饮用水环境质量状况</w:t>
      </w:r>
    </w:p>
    <w:p w:rsidR="003C7337" w:rsidRDefault="003C7337">
      <w:pPr>
        <w:widowControl/>
        <w:shd w:val="clear" w:color="auto" w:fill="FFFFFF"/>
        <w:spacing w:line="420" w:lineRule="atLeast"/>
        <w:ind w:firstLineChars="200" w:firstLine="560"/>
        <w:rPr>
          <w:rFonts w:ascii="Times New Roman" w:hAnsi="Times New Roman"/>
          <w:color w:val="333333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湘潭县县级饮用水水源地水质为优，水源地水质达标率为</w:t>
      </w:r>
      <w:r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3C7337" w:rsidRDefault="003C7337">
      <w:pPr>
        <w:widowControl/>
        <w:shd w:val="clear" w:color="auto" w:fill="FFFFFF"/>
        <w:spacing w:before="156" w:after="156" w:line="420" w:lineRule="atLeast"/>
        <w:ind w:firstLine="361"/>
        <w:jc w:val="center"/>
        <w:rPr>
          <w:rFonts w:ascii="Times New Roman" w:eastAsia="仿宋" w:hAnsi="Times New Roman"/>
          <w:b/>
          <w:bCs/>
          <w:color w:val="000000"/>
          <w:kern w:val="0"/>
          <w:sz w:val="24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3 2021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4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湘潭县城市饮用水水源地水质状况</w:t>
      </w:r>
    </w:p>
    <w:tbl>
      <w:tblPr>
        <w:tblW w:w="8180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1864"/>
        <w:gridCol w:w="999"/>
        <w:gridCol w:w="1000"/>
        <w:gridCol w:w="1125"/>
        <w:gridCol w:w="580"/>
        <w:gridCol w:w="772"/>
        <w:gridCol w:w="1840"/>
      </w:tblGrid>
      <w:tr w:rsidR="003C7337" w:rsidRPr="006D489E">
        <w:trPr>
          <w:trHeight w:val="530"/>
          <w:jc w:val="center"/>
        </w:trPr>
        <w:tc>
          <w:tcPr>
            <w:tcW w:w="1864" w:type="dxa"/>
            <w:vMerge w:val="restart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Pr="006D489E" w:rsidRDefault="003C733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D489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999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Pr="006D489E" w:rsidRDefault="003C7337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D489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监测项目（个）</w:t>
            </w:r>
          </w:p>
        </w:tc>
        <w:tc>
          <w:tcPr>
            <w:tcW w:w="100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Pr="006D489E" w:rsidRDefault="003C733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D489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取水量（万吨）</w:t>
            </w:r>
          </w:p>
        </w:tc>
        <w:tc>
          <w:tcPr>
            <w:tcW w:w="1125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Pr="006D489E" w:rsidRDefault="003C733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D489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达标水量（万吨）</w:t>
            </w:r>
          </w:p>
        </w:tc>
        <w:tc>
          <w:tcPr>
            <w:tcW w:w="1352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Pr="006D489E" w:rsidRDefault="003C733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D489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达标率（</w:t>
            </w:r>
            <w:r w:rsidRPr="006D489E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  <w:r w:rsidRPr="006D489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4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Pr="006D489E" w:rsidRDefault="003C733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D489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超标项目</w:t>
            </w:r>
          </w:p>
          <w:p w:rsidR="003C7337" w:rsidRPr="006D489E" w:rsidRDefault="003C733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D489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（超标倍数）</w:t>
            </w:r>
          </w:p>
        </w:tc>
      </w:tr>
      <w:tr w:rsidR="003C7337" w:rsidRPr="006D489E">
        <w:trPr>
          <w:trHeight w:val="277"/>
          <w:jc w:val="center"/>
        </w:trPr>
        <w:tc>
          <w:tcPr>
            <w:tcW w:w="1864" w:type="dxa"/>
            <w:vMerge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C7337" w:rsidRPr="006D489E" w:rsidRDefault="003C733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999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C7337" w:rsidRPr="006D489E" w:rsidRDefault="003C733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00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C7337" w:rsidRPr="006D489E" w:rsidRDefault="003C733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125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C7337" w:rsidRPr="006D489E" w:rsidRDefault="003C733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Pr="006D489E" w:rsidRDefault="003C733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6D489E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  <w:r w:rsidRPr="006D489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Pr="006D489E" w:rsidRDefault="003C733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1~</w:t>
            </w:r>
            <w:r w:rsidRPr="006D489E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  <w:r w:rsidRPr="006D489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184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3C7337" w:rsidRPr="006D489E" w:rsidRDefault="003C733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3C7337" w:rsidRPr="006D489E">
        <w:trPr>
          <w:trHeight w:val="429"/>
          <w:jc w:val="center"/>
        </w:trPr>
        <w:tc>
          <w:tcPr>
            <w:tcW w:w="1864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Pr="006D489E" w:rsidRDefault="003C733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6D489E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湘潭县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99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Pr="006D489E" w:rsidRDefault="003C733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6D489E">
              <w:rPr>
                <w:rFonts w:ascii="Times New Roman" w:hAnsi="Times New Roman"/>
                <w:kern w:val="0"/>
              </w:rPr>
              <w:t>30</w:t>
            </w:r>
          </w:p>
        </w:tc>
        <w:tc>
          <w:tcPr>
            <w:tcW w:w="100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Pr="006D489E" w:rsidRDefault="003C733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6D489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2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Pr="006D489E" w:rsidRDefault="003C733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6D489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Pr="006D489E" w:rsidRDefault="003C733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6D489E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Pr="006D489E" w:rsidRDefault="003C733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6D489E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7337" w:rsidRPr="006D489E" w:rsidRDefault="003C733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6D489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3C7337" w:rsidRDefault="003C733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3C7337" w:rsidRDefault="003C7337">
      <w:pPr>
        <w:widowControl/>
        <w:shd w:val="clear" w:color="auto" w:fill="FFFFFF"/>
        <w:spacing w:line="360" w:lineRule="atLeast"/>
        <w:ind w:firstLineChars="500" w:firstLine="900"/>
        <w:rPr>
          <w:rFonts w:ascii="Times New Roman" w:eastAsia="仿宋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、采样时间：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4"/>
          <w:attr w:name="Month" w:val="4"/>
          <w:attr w:name="Year" w:val="2021"/>
        </w:smartTagPr>
        <w:r>
          <w:rPr>
            <w:rFonts w:ascii="Times New Roman" w:hAnsi="Times New Roman"/>
            <w:color w:val="000000"/>
            <w:kern w:val="0"/>
            <w:sz w:val="18"/>
            <w:szCs w:val="18"/>
          </w:rPr>
          <w:t>4</w:t>
        </w:r>
        <w:r>
          <w:rPr>
            <w:rFonts w:ascii="Times New Roman" w:hAnsi="Times New Roman" w:hint="eastAsia"/>
            <w:color w:val="000000"/>
            <w:kern w:val="0"/>
            <w:sz w:val="18"/>
            <w:szCs w:val="18"/>
          </w:rPr>
          <w:t>月</w:t>
        </w:r>
        <w:r>
          <w:rPr>
            <w:rFonts w:ascii="Times New Roman" w:hAnsi="Times New Roman"/>
            <w:color w:val="000000"/>
            <w:kern w:val="0"/>
            <w:sz w:val="18"/>
            <w:szCs w:val="18"/>
          </w:rPr>
          <w:t>4</w:t>
        </w:r>
        <w:r>
          <w:rPr>
            <w:rFonts w:ascii="Times New Roman" w:eastAsia="仿宋" w:hAnsi="Times New Roman" w:hint="eastAsia"/>
            <w:color w:val="000000"/>
            <w:kern w:val="0"/>
            <w:sz w:val="18"/>
            <w:szCs w:val="18"/>
          </w:rPr>
          <w:t>日</w:t>
        </w:r>
      </w:smartTag>
    </w:p>
    <w:p w:rsidR="003C7337" w:rsidRDefault="003C733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4.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饮用水环境趋势分析</w:t>
      </w:r>
      <w:bookmarkStart w:id="0" w:name="_GoBack"/>
      <w:bookmarkEnd w:id="0"/>
    </w:p>
    <w:p w:rsidR="003C7337" w:rsidRDefault="003C733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2021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>
        <w:rPr>
          <w:rFonts w:ascii="Times New Roman" w:hAnsi="Times New Roman"/>
          <w:color w:val="000000"/>
          <w:kern w:val="0"/>
          <w:sz w:val="28"/>
          <w:szCs w:val="28"/>
        </w:rPr>
        <w:t>1-</w:t>
      </w:r>
      <w:r>
        <w:rPr>
          <w:rFonts w:ascii="Times New Roman" w:eastAsia="仿宋" w:hAnsi="Times New Roman"/>
          <w:color w:val="000000"/>
          <w:kern w:val="0"/>
          <w:sz w:val="28"/>
          <w:szCs w:val="28"/>
        </w:rPr>
        <w:t>4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月，湘潭县饮用水水源地（易俗河水厂）水质达标率为</w:t>
      </w:r>
      <w:r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，较去年同期持平。</w:t>
      </w:r>
    </w:p>
    <w:p w:rsidR="003C7337" w:rsidRDefault="003C733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3C7337" w:rsidRDefault="003C7337">
      <w:pPr>
        <w:widowControl/>
        <w:shd w:val="clear" w:color="auto" w:fill="FFFFFF"/>
        <w:spacing w:line="480" w:lineRule="exact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3C7337" w:rsidRDefault="003C7337">
      <w:pPr>
        <w:widowControl/>
        <w:shd w:val="clear" w:color="auto" w:fill="FFFFFF"/>
        <w:spacing w:line="480" w:lineRule="exact"/>
        <w:ind w:firstLineChars="200" w:firstLine="560"/>
        <w:jc w:val="right"/>
        <w:rPr>
          <w:rFonts w:ascii="Times New Roman" w:hAnsi="Times New Roman"/>
        </w:rPr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湘潭市湘潭县环境保护监测站</w:t>
      </w:r>
    </w:p>
    <w:p w:rsidR="003C7337" w:rsidRDefault="003C7337"/>
    <w:sectPr w:rsidR="003C7337" w:rsidSect="00C979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仿宋">
    <w:altName w:val="微软雅黑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F3C5824"/>
    <w:rsid w:val="00124136"/>
    <w:rsid w:val="00127CFE"/>
    <w:rsid w:val="00252AEC"/>
    <w:rsid w:val="002A22D2"/>
    <w:rsid w:val="002A45BF"/>
    <w:rsid w:val="002B7FAA"/>
    <w:rsid w:val="003C7337"/>
    <w:rsid w:val="003F7DB1"/>
    <w:rsid w:val="00467513"/>
    <w:rsid w:val="004F2BD8"/>
    <w:rsid w:val="00536F22"/>
    <w:rsid w:val="0064273D"/>
    <w:rsid w:val="00644502"/>
    <w:rsid w:val="006D489E"/>
    <w:rsid w:val="00775DB1"/>
    <w:rsid w:val="007945C0"/>
    <w:rsid w:val="007A6A26"/>
    <w:rsid w:val="008725FD"/>
    <w:rsid w:val="008C784E"/>
    <w:rsid w:val="00A0684D"/>
    <w:rsid w:val="00A6497C"/>
    <w:rsid w:val="00AD54F4"/>
    <w:rsid w:val="00B34E93"/>
    <w:rsid w:val="00B94594"/>
    <w:rsid w:val="00BA3785"/>
    <w:rsid w:val="00BA61AD"/>
    <w:rsid w:val="00C11F33"/>
    <w:rsid w:val="00C97931"/>
    <w:rsid w:val="00D07341"/>
    <w:rsid w:val="00D369BB"/>
    <w:rsid w:val="00E6555B"/>
    <w:rsid w:val="00EA6C43"/>
    <w:rsid w:val="00ED3E99"/>
    <w:rsid w:val="00FC5A08"/>
    <w:rsid w:val="00FE0C50"/>
    <w:rsid w:val="04263B7E"/>
    <w:rsid w:val="0C5805CD"/>
    <w:rsid w:val="14644E5A"/>
    <w:rsid w:val="1E890F83"/>
    <w:rsid w:val="1F3C5824"/>
    <w:rsid w:val="2089298D"/>
    <w:rsid w:val="20AA4778"/>
    <w:rsid w:val="261862BB"/>
    <w:rsid w:val="29B14476"/>
    <w:rsid w:val="35A174B5"/>
    <w:rsid w:val="40B647C3"/>
    <w:rsid w:val="4AC04119"/>
    <w:rsid w:val="55316DAB"/>
    <w:rsid w:val="57F304E2"/>
    <w:rsid w:val="5C37119D"/>
    <w:rsid w:val="65C32960"/>
    <w:rsid w:val="67E5405D"/>
    <w:rsid w:val="6C044924"/>
    <w:rsid w:val="6E874838"/>
    <w:rsid w:val="722E3EA9"/>
    <w:rsid w:val="760966E4"/>
    <w:rsid w:val="78BF2704"/>
    <w:rsid w:val="792B099C"/>
    <w:rsid w:val="7A100FEA"/>
    <w:rsid w:val="7D0D0C6A"/>
    <w:rsid w:val="7D556CB3"/>
    <w:rsid w:val="7E910DCB"/>
    <w:rsid w:val="7F4A6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7931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979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2</Pages>
  <Words>144</Words>
  <Characters>827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3</cp:revision>
  <dcterms:created xsi:type="dcterms:W3CDTF">2021-05-10T00:23:00Z</dcterms:created>
  <dcterms:modified xsi:type="dcterms:W3CDTF">2021-05-10T00:28:00Z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