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84E" w:rsidRDefault="008C784E" w:rsidP="00AD54F4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8C784E" w:rsidRDefault="008C784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8C784E" w:rsidRDefault="008C784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8C784E" w:rsidRDefault="008C784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8C784E" w:rsidRDefault="008C784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湘江支流涟水（湘潭县段）所辖断面中文家滩和立山村均符合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8C784E" w:rsidRDefault="008C784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8C784E" w:rsidRDefault="008C784E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类水质，达到所在功能区水质标准，较去年同期下降一个类别。湘潭县地表水水质与上月、去年同期相比状况见表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8C784E" w:rsidRDefault="008C784E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2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8C784E" w:rsidRPr="006D489E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8C784E" w:rsidRPr="006D489E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C784E" w:rsidRPr="006D489E">
        <w:trPr>
          <w:trHeight w:val="396"/>
          <w:jc w:val="center"/>
        </w:trPr>
        <w:tc>
          <w:tcPr>
            <w:tcW w:w="1223" w:type="dxa"/>
            <w:vAlign w:val="center"/>
          </w:tcPr>
          <w:p w:rsidR="008C784E" w:rsidRDefault="008C784E">
            <w:pPr>
              <w:pStyle w:val="NormalWeb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8C784E" w:rsidRDefault="008C784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C784E" w:rsidRPr="006D489E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C784E" w:rsidRPr="006D489E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8C784E" w:rsidRPr="006D489E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8C784E" w:rsidRDefault="008C784E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8C784E" w:rsidRDefault="008C784E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8C784E" w:rsidRDefault="008C784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8C784E" w:rsidRDefault="008C784E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8C784E" w:rsidRPr="006D489E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8C784E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8C784E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8C784E" w:rsidRPr="006D489E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44502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Default="008C784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8C784E" w:rsidRDefault="008C784E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8C784E" w:rsidRDefault="008C784E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8C784E" w:rsidRPr="006D489E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8C784E" w:rsidRPr="006D489E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8C784E" w:rsidRPr="006D489E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784E" w:rsidRPr="006D489E" w:rsidRDefault="008C784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8C784E" w:rsidRDefault="008C784E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8C784E" w:rsidRDefault="008C784E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>
        <w:rPr>
          <w:rFonts w:ascii="Times New Roman" w:hAnsi="Times New Roman"/>
          <w:color w:val="000000"/>
          <w:kern w:val="0"/>
          <w:sz w:val="18"/>
          <w:szCs w:val="1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8C784E" w:rsidRDefault="008C784E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  <w:bookmarkStart w:id="0" w:name="_GoBack"/>
      <w:bookmarkEnd w:id="0"/>
    </w:p>
    <w:p w:rsidR="008C784E" w:rsidRDefault="008C784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8C784E" w:rsidRDefault="008C784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8C784E" w:rsidRDefault="008C784E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8C784E" w:rsidRDefault="008C784E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湘潭市湘潭县环境保护监测站</w:t>
      </w:r>
    </w:p>
    <w:p w:rsidR="008C784E" w:rsidRDefault="008C784E"/>
    <w:sectPr w:rsidR="008C784E" w:rsidSect="00C9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3C5824"/>
    <w:rsid w:val="00124136"/>
    <w:rsid w:val="00252AEC"/>
    <w:rsid w:val="002A22D2"/>
    <w:rsid w:val="003F7DB1"/>
    <w:rsid w:val="0064273D"/>
    <w:rsid w:val="00644502"/>
    <w:rsid w:val="006D489E"/>
    <w:rsid w:val="00775DB1"/>
    <w:rsid w:val="007A6A26"/>
    <w:rsid w:val="008725FD"/>
    <w:rsid w:val="008C784E"/>
    <w:rsid w:val="00AD54F4"/>
    <w:rsid w:val="00BA61AD"/>
    <w:rsid w:val="00C11F33"/>
    <w:rsid w:val="00C97931"/>
    <w:rsid w:val="00E6555B"/>
    <w:rsid w:val="00ED3E99"/>
    <w:rsid w:val="00FC5A08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D0D0C6A"/>
    <w:rsid w:val="7D556CB3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C9793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979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2</Pages>
  <Words>144</Words>
  <Characters>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16</cp:revision>
  <dcterms:created xsi:type="dcterms:W3CDTF">2021-03-22T05:17:00Z</dcterms:created>
  <dcterms:modified xsi:type="dcterms:W3CDTF">2021-03-23T00:45:00Z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