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湘潭县2019年市级第二批专项扶贫资金明细表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4"/>
        <w:gridCol w:w="4725"/>
        <w:gridCol w:w="4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乡镇</w:t>
            </w:r>
          </w:p>
        </w:tc>
        <w:tc>
          <w:tcPr>
            <w:tcW w:w="47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村</w:t>
            </w:r>
          </w:p>
        </w:tc>
        <w:tc>
          <w:tcPr>
            <w:tcW w:w="47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茶恩寺镇</w:t>
            </w:r>
          </w:p>
        </w:tc>
        <w:tc>
          <w:tcPr>
            <w:tcW w:w="47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茶花村</w:t>
            </w:r>
          </w:p>
        </w:tc>
        <w:tc>
          <w:tcPr>
            <w:tcW w:w="47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分水乡</w:t>
            </w:r>
          </w:p>
        </w:tc>
        <w:tc>
          <w:tcPr>
            <w:tcW w:w="47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虎形山村</w:t>
            </w:r>
          </w:p>
        </w:tc>
        <w:tc>
          <w:tcPr>
            <w:tcW w:w="47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射埠镇</w:t>
            </w:r>
          </w:p>
        </w:tc>
        <w:tc>
          <w:tcPr>
            <w:tcW w:w="47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谷合村</w:t>
            </w:r>
          </w:p>
        </w:tc>
        <w:tc>
          <w:tcPr>
            <w:tcW w:w="47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青山桥镇</w:t>
            </w:r>
          </w:p>
        </w:tc>
        <w:tc>
          <w:tcPr>
            <w:tcW w:w="47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龙舞村</w:t>
            </w:r>
          </w:p>
        </w:tc>
        <w:tc>
          <w:tcPr>
            <w:tcW w:w="47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杨嘉桥镇</w:t>
            </w:r>
          </w:p>
        </w:tc>
        <w:tc>
          <w:tcPr>
            <w:tcW w:w="47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金福村</w:t>
            </w:r>
          </w:p>
        </w:tc>
        <w:tc>
          <w:tcPr>
            <w:tcW w:w="47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石鼓镇</w:t>
            </w:r>
          </w:p>
        </w:tc>
        <w:tc>
          <w:tcPr>
            <w:tcW w:w="47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明道村</w:t>
            </w:r>
          </w:p>
        </w:tc>
        <w:tc>
          <w:tcPr>
            <w:tcW w:w="47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小计</w:t>
            </w:r>
          </w:p>
        </w:tc>
        <w:tc>
          <w:tcPr>
            <w:tcW w:w="47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90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b w:val="0"/>
          <w:bCs w:val="0"/>
          <w:sz w:val="22"/>
          <w:szCs w:val="22"/>
          <w:vertAlign w:val="baseline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7QmRUUAgAAEwQAAA4AAABkcnMvZTJvRG9jLnhtbK1TTY7TMBTeI3EH&#10;y3uatKi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9fT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XtCZFR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E75B78"/>
    <w:rsid w:val="002A4D91"/>
    <w:rsid w:val="00F64E61"/>
    <w:rsid w:val="01814634"/>
    <w:rsid w:val="02934C2E"/>
    <w:rsid w:val="0579711A"/>
    <w:rsid w:val="05E75B78"/>
    <w:rsid w:val="05F44CFE"/>
    <w:rsid w:val="06727584"/>
    <w:rsid w:val="0697028A"/>
    <w:rsid w:val="0774470E"/>
    <w:rsid w:val="07EC7BBA"/>
    <w:rsid w:val="09413652"/>
    <w:rsid w:val="0B352281"/>
    <w:rsid w:val="0F090BD5"/>
    <w:rsid w:val="0FF91E86"/>
    <w:rsid w:val="11004402"/>
    <w:rsid w:val="13DF2668"/>
    <w:rsid w:val="140B4C3E"/>
    <w:rsid w:val="14B7434C"/>
    <w:rsid w:val="1671035B"/>
    <w:rsid w:val="16FF749A"/>
    <w:rsid w:val="17500B10"/>
    <w:rsid w:val="199A59BC"/>
    <w:rsid w:val="1A362A04"/>
    <w:rsid w:val="1AB83FC1"/>
    <w:rsid w:val="1AEA488B"/>
    <w:rsid w:val="1B316077"/>
    <w:rsid w:val="1D971C86"/>
    <w:rsid w:val="1E0E67EA"/>
    <w:rsid w:val="1ED67D64"/>
    <w:rsid w:val="203E0B11"/>
    <w:rsid w:val="20BA6C40"/>
    <w:rsid w:val="20CF1C5B"/>
    <w:rsid w:val="20EE5F9A"/>
    <w:rsid w:val="21083A14"/>
    <w:rsid w:val="21F566C4"/>
    <w:rsid w:val="22841FEC"/>
    <w:rsid w:val="231530D2"/>
    <w:rsid w:val="23687E63"/>
    <w:rsid w:val="2432132E"/>
    <w:rsid w:val="244D528D"/>
    <w:rsid w:val="250C0A5C"/>
    <w:rsid w:val="253C33D6"/>
    <w:rsid w:val="26200D18"/>
    <w:rsid w:val="268A19CB"/>
    <w:rsid w:val="279913E7"/>
    <w:rsid w:val="27EF3422"/>
    <w:rsid w:val="286F2639"/>
    <w:rsid w:val="29664F3D"/>
    <w:rsid w:val="2C9B03D3"/>
    <w:rsid w:val="2F7A6791"/>
    <w:rsid w:val="30ED54A9"/>
    <w:rsid w:val="3105266B"/>
    <w:rsid w:val="326E1D0F"/>
    <w:rsid w:val="32F97DAA"/>
    <w:rsid w:val="333709DF"/>
    <w:rsid w:val="3393782B"/>
    <w:rsid w:val="341C7F4E"/>
    <w:rsid w:val="346079B1"/>
    <w:rsid w:val="37024B78"/>
    <w:rsid w:val="37935E03"/>
    <w:rsid w:val="37CE7D25"/>
    <w:rsid w:val="38300A51"/>
    <w:rsid w:val="38656F8A"/>
    <w:rsid w:val="3A1773C3"/>
    <w:rsid w:val="3AB607D4"/>
    <w:rsid w:val="3B3F25AF"/>
    <w:rsid w:val="3B5241FC"/>
    <w:rsid w:val="3C8878EC"/>
    <w:rsid w:val="3CFF5144"/>
    <w:rsid w:val="3E5E745D"/>
    <w:rsid w:val="3F6546AB"/>
    <w:rsid w:val="3F6B77A9"/>
    <w:rsid w:val="3F715DA1"/>
    <w:rsid w:val="44FB207C"/>
    <w:rsid w:val="475D4767"/>
    <w:rsid w:val="4944435E"/>
    <w:rsid w:val="4A0F3601"/>
    <w:rsid w:val="4A2D79A6"/>
    <w:rsid w:val="4B093534"/>
    <w:rsid w:val="4B3773DD"/>
    <w:rsid w:val="4B4C21A1"/>
    <w:rsid w:val="4B7A76A5"/>
    <w:rsid w:val="4C413F06"/>
    <w:rsid w:val="4D681E96"/>
    <w:rsid w:val="4DC74E08"/>
    <w:rsid w:val="4E864AE3"/>
    <w:rsid w:val="4F1D5890"/>
    <w:rsid w:val="4F6E3D7D"/>
    <w:rsid w:val="4F8D15B5"/>
    <w:rsid w:val="4FD60B8F"/>
    <w:rsid w:val="51CF29EC"/>
    <w:rsid w:val="524E1496"/>
    <w:rsid w:val="54066433"/>
    <w:rsid w:val="54D367F1"/>
    <w:rsid w:val="564517D0"/>
    <w:rsid w:val="56505860"/>
    <w:rsid w:val="56F91CFC"/>
    <w:rsid w:val="57801A17"/>
    <w:rsid w:val="597C3096"/>
    <w:rsid w:val="59C23F98"/>
    <w:rsid w:val="5AC72DF5"/>
    <w:rsid w:val="5C122646"/>
    <w:rsid w:val="5D4629E2"/>
    <w:rsid w:val="5DD72961"/>
    <w:rsid w:val="5DFA300E"/>
    <w:rsid w:val="5FA02BD7"/>
    <w:rsid w:val="5FBD4E09"/>
    <w:rsid w:val="60BB1CAE"/>
    <w:rsid w:val="6100078B"/>
    <w:rsid w:val="615A620C"/>
    <w:rsid w:val="61EF2994"/>
    <w:rsid w:val="647147E9"/>
    <w:rsid w:val="648175BB"/>
    <w:rsid w:val="685B47B9"/>
    <w:rsid w:val="69341D15"/>
    <w:rsid w:val="6A1C50DF"/>
    <w:rsid w:val="6A333088"/>
    <w:rsid w:val="6A4052C3"/>
    <w:rsid w:val="6B051B89"/>
    <w:rsid w:val="6B742BE5"/>
    <w:rsid w:val="6D0A2CBA"/>
    <w:rsid w:val="6D535020"/>
    <w:rsid w:val="6D7F5077"/>
    <w:rsid w:val="6DB6213A"/>
    <w:rsid w:val="6DD72E7B"/>
    <w:rsid w:val="6F740442"/>
    <w:rsid w:val="6FBC62C4"/>
    <w:rsid w:val="70180F37"/>
    <w:rsid w:val="70B61F1B"/>
    <w:rsid w:val="71E960E9"/>
    <w:rsid w:val="72816B9B"/>
    <w:rsid w:val="72C65C90"/>
    <w:rsid w:val="733B504F"/>
    <w:rsid w:val="73D43AF3"/>
    <w:rsid w:val="745772DC"/>
    <w:rsid w:val="74A134FA"/>
    <w:rsid w:val="76D938F5"/>
    <w:rsid w:val="775D130A"/>
    <w:rsid w:val="7A9F0A8A"/>
    <w:rsid w:val="7B300717"/>
    <w:rsid w:val="7B8F6822"/>
    <w:rsid w:val="7BF9793D"/>
    <w:rsid w:val="7C6C6E7C"/>
    <w:rsid w:val="7C910853"/>
    <w:rsid w:val="7DB31000"/>
    <w:rsid w:val="7E0936CA"/>
    <w:rsid w:val="7F2C2492"/>
    <w:rsid w:val="7F32792B"/>
    <w:rsid w:val="7F8F7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60" w:beforeAutospacing="0" w:after="6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D3D3D"/>
      <w:u w:val="none"/>
    </w:rPr>
  </w:style>
  <w:style w:type="character" w:styleId="9">
    <w:name w:val="Hyperlink"/>
    <w:basedOn w:val="7"/>
    <w:qFormat/>
    <w:uiPriority w:val="0"/>
    <w:rPr>
      <w:color w:val="3D3D3D"/>
      <w:u w:val="none"/>
    </w:rPr>
  </w:style>
  <w:style w:type="character" w:customStyle="1" w:styleId="10">
    <w:name w:val="hover38"/>
    <w:basedOn w:val="7"/>
    <w:qFormat/>
    <w:uiPriority w:val="0"/>
    <w:rPr>
      <w:color w:val="FFFFFF"/>
      <w:shd w:val="clear" w:fill="FF7F00"/>
    </w:rPr>
  </w:style>
  <w:style w:type="character" w:customStyle="1" w:styleId="11">
    <w:name w:val="hover39"/>
    <w:basedOn w:val="7"/>
    <w:qFormat/>
    <w:uiPriority w:val="0"/>
    <w:rPr>
      <w:color w:val="DA1919"/>
    </w:rPr>
  </w:style>
  <w:style w:type="character" w:customStyle="1" w:styleId="12">
    <w:name w:val="hover40"/>
    <w:basedOn w:val="7"/>
    <w:qFormat/>
    <w:uiPriority w:val="0"/>
    <w:rPr>
      <w:bdr w:val="single" w:color="E34F53" w:sz="4" w:space="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2018-05-18T00:09:00Z</dcterms:created>
  <dc:creator>LKY1377005413</dc:creator>
  <cp:lastModifiedBy>Administrator</cp:lastModifiedBy>
  <cp:lastPrinted>2018-10-29T08:39:00Z</cp:lastPrinted>
  <dcterms:modified xsi:type="dcterms:W3CDTF">2019-11-26T03:26:56Z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